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52715B" w:rsidTr="0052715B">
        <w:trPr>
          <w:trHeight w:val="983"/>
        </w:trPr>
        <w:tc>
          <w:tcPr>
            <w:tcW w:w="171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:rsidR="00846552" w:rsidRDefault="00AE369A" w:rsidP="00CF31BB">
            <w:pPr>
              <w:pStyle w:val="Title"/>
              <w:rPr>
                <w:rFonts w:ascii="Sagona Book" w:hAnsi="Sagona Book"/>
              </w:rPr>
            </w:pPr>
            <w:r w:rsidRPr="00846552">
              <w:rPr>
                <w:rFonts w:ascii="Sagona Book" w:hAnsi="Sagona Book"/>
              </w:rPr>
              <w:t xml:space="preserve">Request for sponsorship </w:t>
            </w:r>
          </w:p>
          <w:p w:rsidR="00265218" w:rsidRPr="00846552" w:rsidRDefault="00AE369A" w:rsidP="00CF31BB">
            <w:pPr>
              <w:pStyle w:val="Title"/>
              <w:rPr>
                <w:rFonts w:ascii="Sagona Book" w:hAnsi="Sagona Book"/>
              </w:rPr>
            </w:pPr>
            <w:r w:rsidRPr="00846552">
              <w:rPr>
                <w:rFonts w:ascii="Sagona Book" w:hAnsi="Sagona Book"/>
              </w:rPr>
              <w:t>of event</w:t>
            </w:r>
          </w:p>
        </w:tc>
        <w:tc>
          <w:tcPr>
            <w:tcW w:w="2405" w:type="pct"/>
            <w:shd w:val="clear" w:color="auto" w:fill="auto"/>
          </w:tcPr>
          <w:p w:rsidR="00265218" w:rsidRPr="00846552" w:rsidRDefault="00265218" w:rsidP="00CF31BB">
            <w:pPr>
              <w:pStyle w:val="Title"/>
              <w:rPr>
                <w:rFonts w:ascii="Sagona Book" w:hAnsi="Sagona Book"/>
              </w:rPr>
            </w:pPr>
          </w:p>
        </w:tc>
        <w:tc>
          <w:tcPr>
            <w:tcW w:w="167" w:type="pct"/>
            <w:shd w:val="clear" w:color="auto" w:fill="auto"/>
          </w:tcPr>
          <w:p w:rsidR="00265218" w:rsidRPr="0052715B" w:rsidRDefault="00265218" w:rsidP="00CF31BB">
            <w:pPr>
              <w:pStyle w:val="Title"/>
            </w:pPr>
          </w:p>
        </w:tc>
      </w:tr>
      <w:tr w:rsidR="00BC1B68" w:rsidRPr="0052715B" w:rsidTr="002D3842">
        <w:trPr>
          <w:trHeight w:val="543"/>
        </w:trPr>
        <w:tc>
          <w:tcPr>
            <w:tcW w:w="171" w:type="pct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:rsidR="00BC1B68" w:rsidRPr="0052715B" w:rsidRDefault="00BC1B68" w:rsidP="00CF31BB">
            <w:pPr>
              <w:pStyle w:val="Text"/>
            </w:pPr>
          </w:p>
        </w:tc>
      </w:tr>
      <w:tr w:rsidR="00265218" w:rsidRPr="0052715B" w:rsidTr="0016108E">
        <w:trPr>
          <w:trHeight w:val="9908"/>
        </w:trPr>
        <w:tc>
          <w:tcPr>
            <w:tcW w:w="171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03"/>
              <w:gridCol w:w="300"/>
              <w:gridCol w:w="2393"/>
              <w:gridCol w:w="300"/>
              <w:gridCol w:w="2205"/>
              <w:gridCol w:w="300"/>
              <w:gridCol w:w="2207"/>
            </w:tblGrid>
            <w:tr w:rsidR="00A3321A" w:rsidRPr="0052715B" w:rsidTr="00E141F4">
              <w:tc>
                <w:tcPr>
                  <w:tcW w:w="9908" w:type="dxa"/>
                  <w:gridSpan w:val="7"/>
                </w:tcPr>
                <w:p w:rsidR="00A3321A" w:rsidRPr="00AE369A" w:rsidRDefault="00AE369A" w:rsidP="00CF31BB">
                  <w:pPr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Please complete this form and submit to Recreation Manager</w:t>
                  </w:r>
                </w:p>
              </w:tc>
            </w:tr>
            <w:tr w:rsidR="00C50E6D" w:rsidRPr="0052715B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AE369A" w:rsidRDefault="00C50E6D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C50E6D" w:rsidRPr="00AE369A" w:rsidRDefault="00C50E6D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C50E6D" w:rsidRPr="00AE369A" w:rsidRDefault="00C50E6D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C50E6D" w:rsidRPr="0052715B" w:rsidTr="00643F5A">
              <w:sdt>
                <w:sdtPr>
                  <w:rPr>
                    <w:rFonts w:ascii="Sagona Book" w:hAnsi="Sagona Book"/>
                  </w:rPr>
                  <w:id w:val="1057201705"/>
                  <w:placeholder>
                    <w:docPart w:val="AB5D0AFCEC6B4326858F6441899D9BFB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:rsidR="00C50E6D" w:rsidRPr="00AE369A" w:rsidRDefault="00CF31BB" w:rsidP="00CF31BB">
                      <w:pPr>
                        <w:pStyle w:val="BoldText"/>
                        <w:rPr>
                          <w:rFonts w:ascii="Sagona Book" w:hAnsi="Sagona Book"/>
                        </w:rPr>
                      </w:pPr>
                      <w:r w:rsidRPr="00AE369A">
                        <w:rPr>
                          <w:rFonts w:ascii="Sagona Book" w:hAnsi="Sagona Book"/>
                        </w:rPr>
                        <w:t>Request Date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:rsidR="00C50E6D" w:rsidRPr="00AE369A" w:rsidRDefault="00C50E6D" w:rsidP="00CF31BB">
                  <w:pPr>
                    <w:pStyle w:val="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7405" w:type="dxa"/>
                  <w:gridSpan w:val="5"/>
                  <w:tcBorders>
                    <w:top w:val="single" w:sz="4" w:space="0" w:color="808080" w:themeColor="background1" w:themeShade="80"/>
                  </w:tcBorders>
                </w:tcPr>
                <w:p w:rsidR="00C50E6D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Client Name (First, La</w:t>
                  </w:r>
                  <w:r w:rsidR="00846552">
                    <w:rPr>
                      <w:rFonts w:ascii="Sagona Book" w:hAnsi="Sagona Book"/>
                    </w:rPr>
                    <w:t>s</w:t>
                  </w:r>
                  <w:r w:rsidRPr="00AE369A">
                    <w:rPr>
                      <w:rFonts w:ascii="Sagona Book" w:hAnsi="Sagona Book"/>
                    </w:rPr>
                    <w:t>t)</w:t>
                  </w:r>
                </w:p>
              </w:tc>
            </w:tr>
            <w:tr w:rsidR="00A3321A" w:rsidRPr="0052715B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A3321A" w:rsidRPr="00AE369A" w:rsidRDefault="00A3321A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A3321A" w:rsidRPr="00AE369A" w:rsidRDefault="00A3321A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A3321A" w:rsidRPr="00AE369A" w:rsidRDefault="00A3321A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Home</w:t>
                  </w:r>
                </w:p>
              </w:tc>
              <w:tc>
                <w:tcPr>
                  <w:tcW w:w="300" w:type="dxa"/>
                </w:tcPr>
                <w:p w:rsidR="00E141F4" w:rsidRPr="00AE369A" w:rsidRDefault="00E141F4" w:rsidP="00CF31BB">
                  <w:pPr>
                    <w:pStyle w:val="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Residential Manager</w:t>
                  </w:r>
                  <w:r w:rsidR="00E32032">
                    <w:rPr>
                      <w:rFonts w:ascii="Sagona Book" w:hAnsi="Sagona Book"/>
                    </w:rPr>
                    <w:t>/Case Coordinator</w:t>
                  </w:r>
                  <w:bookmarkStart w:id="0" w:name="_GoBack"/>
                  <w:bookmarkEnd w:id="0"/>
                </w:p>
              </w:tc>
            </w:tr>
            <w:tr w:rsidR="00E141F4" w:rsidRPr="0052715B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:rsidR="00E141F4" w:rsidRPr="00AE369A" w:rsidRDefault="00E141F4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E141F4" w:rsidRPr="00AE369A" w:rsidRDefault="00E141F4" w:rsidP="00AE369A">
                  <w:pPr>
                    <w:pStyle w:val="Bold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:rsidR="00E141F4" w:rsidRPr="00AE369A" w:rsidRDefault="00E141F4" w:rsidP="00AE369A">
                  <w:pPr>
                    <w:pStyle w:val="Text"/>
                    <w:spacing w:after="240"/>
                    <w:jc w:val="both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E141F4" w:rsidRPr="00AE369A" w:rsidRDefault="00E141F4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141F4" w:rsidRPr="00AE369A" w:rsidRDefault="00E141F4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</w:tcPr>
                <w:p w:rsidR="00E141F4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Name of Event                 Date of Event</w:t>
                  </w:r>
                </w:p>
              </w:tc>
              <w:tc>
                <w:tcPr>
                  <w:tcW w:w="300" w:type="dxa"/>
                </w:tcPr>
                <w:p w:rsidR="00E141F4" w:rsidRPr="00AE369A" w:rsidRDefault="00E141F4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</w:tcPr>
                <w:p w:rsidR="00E141F4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How much requested (25%, 50%, Full)</w:t>
                  </w:r>
                </w:p>
              </w:tc>
            </w:tr>
            <w:tr w:rsidR="0016108E" w:rsidRPr="0052715B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A3321A" w:rsidRPr="0052715B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A3321A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 w:rsidRPr="00AE369A">
                    <w:rPr>
                      <w:rFonts w:ascii="Sagona Book" w:hAnsi="Sagona Book"/>
                    </w:rPr>
                    <w:t>Signature of requestee</w:t>
                  </w:r>
                </w:p>
              </w:tc>
              <w:tc>
                <w:tcPr>
                  <w:tcW w:w="300" w:type="dxa"/>
                </w:tcPr>
                <w:p w:rsidR="00A3321A" w:rsidRPr="00AE369A" w:rsidRDefault="00A3321A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5" w:type="dxa"/>
                </w:tcPr>
                <w:p w:rsidR="00A3321A" w:rsidRPr="00AE369A" w:rsidRDefault="00A3321A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</w:tcPr>
                <w:p w:rsidR="00A3321A" w:rsidRPr="00AE369A" w:rsidRDefault="00A3321A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sdt>
                <w:sdtPr>
                  <w:rPr>
                    <w:rFonts w:ascii="Sagona Book" w:hAnsi="Sagona Book"/>
                  </w:rPr>
                  <w:id w:val="1221485342"/>
                  <w:placeholder>
                    <w:docPart w:val="DE29C44D7786490780117C851685AD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:rsidR="00A3321A" w:rsidRPr="00AE369A" w:rsidRDefault="00CF31BB" w:rsidP="00CF31BB">
                      <w:pPr>
                        <w:pStyle w:val="BoldText"/>
                        <w:rPr>
                          <w:rFonts w:ascii="Sagona Book" w:hAnsi="Sagona Book"/>
                        </w:rPr>
                      </w:pPr>
                      <w:r w:rsidRPr="00AE369A">
                        <w:rPr>
                          <w:rFonts w:ascii="Sagona Book" w:hAnsi="Sagona Book"/>
                        </w:rPr>
                        <w:t>Date</w:t>
                      </w:r>
                    </w:p>
                  </w:tc>
                </w:sdtContent>
              </w:sdt>
            </w:tr>
            <w:tr w:rsidR="00643F5A" w:rsidRPr="0052715B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:rsidR="00643F5A" w:rsidRPr="00AE369A" w:rsidRDefault="00643F5A" w:rsidP="00CF31BB">
                  <w:pPr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:rsidR="00643F5A" w:rsidRPr="00AE369A" w:rsidRDefault="00643F5A" w:rsidP="00CF31BB">
                  <w:pPr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:rsidR="00643F5A" w:rsidRPr="00AE369A" w:rsidRDefault="00643F5A" w:rsidP="00CF31BB">
                  <w:pPr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:rsidR="00643F5A" w:rsidRPr="00AE369A" w:rsidRDefault="00643F5A" w:rsidP="00CF31BB">
                  <w:pPr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:rsidR="00643F5A" w:rsidRPr="00AE369A" w:rsidRDefault="00643F5A" w:rsidP="00CF31BB">
                  <w:pPr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542A22">
              <w:trPr>
                <w:trHeight w:val="786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AE369A" w:rsidRDefault="001663B6" w:rsidP="00CF31BB">
                  <w:pPr>
                    <w:pStyle w:val="BlueBoldText"/>
                    <w:rPr>
                      <w:rFonts w:ascii="Sagona Book" w:hAnsi="Sagona Book"/>
                    </w:rPr>
                  </w:pPr>
                  <w:r>
                    <w:rPr>
                      <w:rFonts w:ascii="Sagona Book" w:hAnsi="Sagona Book"/>
                    </w:rPr>
                    <w:t>Recreation Manager to Fill in Below</w:t>
                  </w:r>
                </w:p>
              </w:tc>
            </w:tr>
            <w:tr w:rsidR="00E141F4" w:rsidRPr="0052715B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:rsidR="00E141F4" w:rsidRPr="00AE369A" w:rsidRDefault="00E141F4" w:rsidP="00CF31BB">
                  <w:pPr>
                    <w:rPr>
                      <w:rFonts w:ascii="Sagona Book" w:hAnsi="Sagona Book"/>
                    </w:rPr>
                  </w:pPr>
                </w:p>
              </w:tc>
            </w:tr>
            <w:tr w:rsidR="0016108E" w:rsidRPr="0052715B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AE369A" w:rsidRDefault="00E32032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sdt>
                    <w:sdtPr>
                      <w:rPr>
                        <w:rFonts w:ascii="Sagona Book" w:hAnsi="Sagona Book"/>
                      </w:rPr>
                      <w:id w:val="-1106113707"/>
                      <w:placeholder>
                        <w:docPart w:val="B29F7B06ABCC47FCBA4606BD63A971E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AE369A">
                        <w:rPr>
                          <w:rFonts w:ascii="Sagona Book" w:hAnsi="Sagona Book"/>
                        </w:rPr>
                        <w:t>Approved or Not Approved</w:t>
                      </w:r>
                    </w:sdtContent>
                  </w:sdt>
                  <w:r w:rsidR="0016108E" w:rsidRPr="00AE369A">
                    <w:rPr>
                      <w:rFonts w:ascii="Sagona Book" w:hAnsi="Sagona Book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 w:rsidR="00E141F4" w:rsidRPr="00AE369A" w:rsidRDefault="00E141F4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4712" w:type="dxa"/>
                  <w:gridSpan w:val="3"/>
                </w:tcPr>
                <w:p w:rsidR="00E141F4" w:rsidRPr="00AE369A" w:rsidRDefault="00AE369A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>
                    <w:rPr>
                      <w:rFonts w:ascii="Sagona Book" w:hAnsi="Sagona Book"/>
                    </w:rPr>
                    <w:t>Total amount granted</w:t>
                  </w:r>
                </w:p>
              </w:tc>
            </w:tr>
            <w:tr w:rsidR="00E141F4" w:rsidRPr="0052715B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:rsidR="00E141F4" w:rsidRPr="00AE369A" w:rsidRDefault="00E141F4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643F5A">
              <w:sdt>
                <w:sdtPr>
                  <w:rPr>
                    <w:rFonts w:ascii="Sagona Book" w:hAnsi="Sagona Book"/>
                  </w:rPr>
                  <w:id w:val="273227095"/>
                  <w:placeholder>
                    <w:docPart w:val="91D0C9E63D38405DBB2384DC08E9EF1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AE369A" w:rsidRDefault="00CF31BB" w:rsidP="00CF31BB">
                      <w:pPr>
                        <w:pStyle w:val="BoldText"/>
                        <w:rPr>
                          <w:rFonts w:ascii="Sagona Book" w:hAnsi="Sagona Book"/>
                        </w:rPr>
                      </w:pPr>
                      <w:r w:rsidRPr="00AE369A">
                        <w:rPr>
                          <w:rFonts w:ascii="Sagona Book" w:hAnsi="Sagona Book"/>
                        </w:rPr>
                        <w:t>If NOT Approved, Explain Why</w:t>
                      </w:r>
                    </w:p>
                  </w:tc>
                </w:sdtContent>
              </w:sdt>
            </w:tr>
            <w:tr w:rsidR="0016108E" w:rsidRPr="0052715B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:rsidR="0016108E" w:rsidRPr="00AE369A" w:rsidRDefault="0016108E" w:rsidP="0016108E">
                  <w:pPr>
                    <w:pStyle w:val="Text"/>
                    <w:spacing w:after="240"/>
                    <w:rPr>
                      <w:rFonts w:ascii="Sagona Book" w:hAnsi="Sagona Book"/>
                    </w:rPr>
                  </w:pPr>
                </w:p>
              </w:tc>
            </w:tr>
            <w:tr w:rsidR="00E141F4" w:rsidRPr="0052715B" w:rsidTr="00643F5A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141F4" w:rsidRPr="00AE369A" w:rsidRDefault="001663B6" w:rsidP="00CF31BB">
                  <w:pPr>
                    <w:pStyle w:val="BoldText"/>
                    <w:rPr>
                      <w:rFonts w:ascii="Sagona Book" w:hAnsi="Sagona Book"/>
                    </w:rPr>
                  </w:pPr>
                  <w:r>
                    <w:rPr>
                      <w:rFonts w:ascii="Sagona Book" w:hAnsi="Sagona Book"/>
                    </w:rPr>
                    <w:t>Recreation Manager</w:t>
                  </w:r>
                  <w:r w:rsidR="00846552">
                    <w:rPr>
                      <w:rFonts w:ascii="Sagona Book" w:hAnsi="Sagona Book"/>
                    </w:rPr>
                    <w:t xml:space="preserve"> signature</w:t>
                  </w:r>
                </w:p>
              </w:tc>
              <w:tc>
                <w:tcPr>
                  <w:tcW w:w="300" w:type="dxa"/>
                </w:tcPr>
                <w:p w:rsidR="00E141F4" w:rsidRPr="00AE369A" w:rsidRDefault="00E141F4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2205" w:type="dxa"/>
                </w:tcPr>
                <w:p w:rsidR="00E141F4" w:rsidRPr="00AE369A" w:rsidRDefault="00E141F4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tc>
                <w:tcPr>
                  <w:tcW w:w="300" w:type="dxa"/>
                </w:tcPr>
                <w:p w:rsidR="00E141F4" w:rsidRPr="00AE369A" w:rsidRDefault="00E141F4" w:rsidP="00CF31BB">
                  <w:pPr>
                    <w:pStyle w:val="BoldText"/>
                    <w:rPr>
                      <w:rFonts w:ascii="Sagona Book" w:hAnsi="Sagona Book"/>
                    </w:rPr>
                  </w:pPr>
                </w:p>
              </w:tc>
              <w:sdt>
                <w:sdtPr>
                  <w:rPr>
                    <w:rFonts w:ascii="Sagona Book" w:hAnsi="Sagona Book"/>
                  </w:rPr>
                  <w:id w:val="688957716"/>
                  <w:placeholder>
                    <w:docPart w:val="1D7A7D7D0C6B45049999CE91832834A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:rsidR="00E141F4" w:rsidRPr="00AE369A" w:rsidRDefault="00CF31BB" w:rsidP="00CF31BB">
                      <w:pPr>
                        <w:pStyle w:val="BoldText"/>
                        <w:rPr>
                          <w:rFonts w:ascii="Sagona Book" w:hAnsi="Sagona Book"/>
                        </w:rPr>
                      </w:pPr>
                      <w:r w:rsidRPr="00AE369A">
                        <w:rPr>
                          <w:rFonts w:ascii="Sagona Book" w:hAnsi="Sagona Book"/>
                        </w:rPr>
                        <w:t>Date</w:t>
                      </w:r>
                    </w:p>
                  </w:tc>
                </w:sdtContent>
              </w:sdt>
            </w:tr>
          </w:tbl>
          <w:p w:rsidR="00265218" w:rsidRPr="0052715B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:rsidR="00265218" w:rsidRPr="0052715B" w:rsidRDefault="00265218" w:rsidP="00CF31BB">
            <w:pPr>
              <w:pStyle w:val="Text"/>
            </w:pPr>
          </w:p>
        </w:tc>
      </w:tr>
    </w:tbl>
    <w:p w:rsidR="00846552" w:rsidRDefault="00846552" w:rsidP="00846552">
      <w:pPr>
        <w:pStyle w:val="BlueBoldText"/>
        <w:jc w:val="both"/>
      </w:pPr>
    </w:p>
    <w:p w:rsidR="00846552" w:rsidRDefault="00846552" w:rsidP="00846552">
      <w:pPr>
        <w:pStyle w:val="BlueBoldText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9"/>
        <w:gridCol w:w="3450"/>
        <w:gridCol w:w="3557"/>
      </w:tblGrid>
      <w:tr w:rsidR="00846552" w:rsidTr="00846552">
        <w:tc>
          <w:tcPr>
            <w:tcW w:w="3485" w:type="dxa"/>
          </w:tcPr>
          <w:p w:rsidR="00846552" w:rsidRPr="00846552" w:rsidRDefault="00846552" w:rsidP="00CF31BB">
            <w:pPr>
              <w:pStyle w:val="BlueBoldText"/>
              <w:rPr>
                <w:rFonts w:ascii="Sagona Book" w:hAnsi="Sagona Book"/>
                <w:color w:val="000000" w:themeColor="text1"/>
              </w:rPr>
            </w:pPr>
            <w:r w:rsidRPr="00846552">
              <w:rPr>
                <w:rFonts w:ascii="Sagona Book" w:hAnsi="Sagona Book"/>
                <w:color w:val="000000" w:themeColor="text1"/>
              </w:rPr>
              <w:t>N 4637 County Road Y</w:t>
            </w:r>
          </w:p>
          <w:p w:rsidR="00846552" w:rsidRPr="00846552" w:rsidRDefault="00846552" w:rsidP="00CF31BB">
            <w:pPr>
              <w:pStyle w:val="BlueBoldText"/>
              <w:rPr>
                <w:rFonts w:ascii="Sagona Book" w:hAnsi="Sagona Book"/>
                <w:color w:val="000000" w:themeColor="text1"/>
              </w:rPr>
            </w:pPr>
            <w:r w:rsidRPr="00846552">
              <w:rPr>
                <w:rFonts w:ascii="Sagona Book" w:hAnsi="Sagona Book"/>
                <w:color w:val="000000" w:themeColor="text1"/>
              </w:rPr>
              <w:t>Jefferson, WI 53549</w:t>
            </w:r>
          </w:p>
        </w:tc>
        <w:tc>
          <w:tcPr>
            <w:tcW w:w="3485" w:type="dxa"/>
          </w:tcPr>
          <w:p w:rsidR="00846552" w:rsidRPr="00846552" w:rsidRDefault="00846552" w:rsidP="00CF31BB">
            <w:pPr>
              <w:pStyle w:val="BlueBoldText"/>
              <w:rPr>
                <w:rFonts w:ascii="Sagona Book" w:hAnsi="Sagona Book"/>
                <w:color w:val="000000" w:themeColor="text1"/>
              </w:rPr>
            </w:pPr>
            <w:r>
              <w:rPr>
                <w:rFonts w:ascii="Sagona Book" w:hAnsi="Sagona Book"/>
                <w:color w:val="000000" w:themeColor="text1"/>
              </w:rPr>
              <w:t>920-674-8242</w:t>
            </w:r>
          </w:p>
        </w:tc>
        <w:tc>
          <w:tcPr>
            <w:tcW w:w="3486" w:type="dxa"/>
          </w:tcPr>
          <w:p w:rsidR="00846552" w:rsidRDefault="00846552" w:rsidP="00CF31BB">
            <w:pPr>
              <w:pStyle w:val="BlueBoldText"/>
              <w:rPr>
                <w:rFonts w:ascii="Sagona Book" w:hAnsi="Sagona Book"/>
                <w:color w:val="000000" w:themeColor="text1"/>
              </w:rPr>
            </w:pPr>
            <w:r>
              <w:rPr>
                <w:rFonts w:ascii="Sagona Book" w:hAnsi="Sagona Book"/>
                <w:color w:val="000000" w:themeColor="text1"/>
              </w:rPr>
              <w:t>Stephanie McDonald</w:t>
            </w:r>
          </w:p>
          <w:p w:rsidR="00846552" w:rsidRPr="00846552" w:rsidRDefault="00846552" w:rsidP="00CF31BB">
            <w:pPr>
              <w:pStyle w:val="BlueBoldText"/>
              <w:rPr>
                <w:rFonts w:ascii="Sagona Book" w:hAnsi="Sagona Book"/>
                <w:color w:val="000000" w:themeColor="text1"/>
              </w:rPr>
            </w:pPr>
            <w:r>
              <w:rPr>
                <w:rFonts w:ascii="Sagona Book" w:hAnsi="Sagona Book"/>
                <w:color w:val="000000" w:themeColor="text1"/>
              </w:rPr>
              <w:t>smcdonald@stcolettawi.org</w:t>
            </w:r>
          </w:p>
        </w:tc>
      </w:tr>
    </w:tbl>
    <w:p w:rsidR="00846552" w:rsidRDefault="00846552" w:rsidP="00CF31BB">
      <w:pPr>
        <w:pStyle w:val="BlueBoldText"/>
      </w:pPr>
    </w:p>
    <w:sectPr w:rsidR="00846552" w:rsidSect="00C822DF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69A" w:rsidRDefault="00AE369A" w:rsidP="00CF31BB">
      <w:r>
        <w:separator/>
      </w:r>
    </w:p>
  </w:endnote>
  <w:endnote w:type="continuationSeparator" w:id="0">
    <w:p w:rsidR="00AE369A" w:rsidRDefault="00AE369A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88"/>
      <w:gridCol w:w="3489"/>
      <w:gridCol w:w="3489"/>
    </w:tblGrid>
    <w:tr w:rsidR="001663B6" w:rsidRPr="0052715B" w:rsidTr="001663B6">
      <w:trPr>
        <w:trHeight w:val="360"/>
      </w:trPr>
      <w:tc>
        <w:tcPr>
          <w:tcW w:w="3596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CF31BB">
          <w:pPr>
            <w:pStyle w:val="Contacts"/>
          </w:pPr>
        </w:p>
      </w:tc>
    </w:tr>
    <w:tr w:rsidR="001663B6" w:rsidRPr="0052715B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:rsidR="003071A0" w:rsidRPr="0052715B" w:rsidRDefault="003071A0" w:rsidP="003071A0">
          <w:pPr>
            <w:pStyle w:val="Contacts"/>
            <w:spacing w:after="0"/>
          </w:pPr>
        </w:p>
      </w:tc>
    </w:tr>
    <w:tr w:rsidR="001663B6" w:rsidRPr="0052715B" w:rsidTr="002D3842">
      <w:tc>
        <w:tcPr>
          <w:tcW w:w="3596" w:type="dxa"/>
          <w:shd w:val="clear" w:color="auto" w:fill="auto"/>
          <w:vAlign w:val="center"/>
        </w:tcPr>
        <w:p w:rsidR="00AE3FB7" w:rsidRPr="0052715B" w:rsidRDefault="00AE3FB7" w:rsidP="001663B6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AE3FB7" w:rsidRPr="0052715B" w:rsidRDefault="00AE3FB7" w:rsidP="00CF31BB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:rsidR="00AE3FB7" w:rsidRPr="0052715B" w:rsidRDefault="00AE3FB7" w:rsidP="00CF31BB">
          <w:pPr>
            <w:pStyle w:val="Contacts"/>
          </w:pPr>
        </w:p>
      </w:tc>
    </w:tr>
  </w:tbl>
  <w:p w:rsidR="00AE3FB7" w:rsidRDefault="00AE3FB7" w:rsidP="00CF3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69A" w:rsidRDefault="00AE369A" w:rsidP="00CF31BB">
      <w:r>
        <w:separator/>
      </w:r>
    </w:p>
  </w:footnote>
  <w:footnote w:type="continuationSeparator" w:id="0">
    <w:p w:rsidR="00AE369A" w:rsidRDefault="00AE369A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B68" w:rsidRDefault="00AE369A" w:rsidP="0052715B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5E3F7E10">
          <wp:simplePos x="0" y="0"/>
          <wp:positionH relativeFrom="page">
            <wp:posOffset>4382770</wp:posOffset>
          </wp:positionH>
          <wp:positionV relativeFrom="paragraph">
            <wp:posOffset>-182048</wp:posOffset>
          </wp:positionV>
          <wp:extent cx="2483068" cy="1418896"/>
          <wp:effectExtent l="152400" t="152400" r="355600" b="35306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3068" cy="1418896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margin">
                <wp:posOffset>3175</wp:posOffset>
              </wp:positionH>
              <wp:positionV relativeFrom="paragraph">
                <wp:posOffset>-2326275</wp:posOffset>
              </wp:positionV>
              <wp:extent cx="6858000" cy="10327603"/>
              <wp:effectExtent l="0" t="0" r="0" b="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7603"/>
                        <a:chOff x="0" y="37"/>
                        <a:chExt cx="6858000" cy="10328237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37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Shape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98AE9D" id="Group 12" o:spid="_x0000_s1026" style="position:absolute;margin-left:.25pt;margin-top:-183.15pt;width:540pt;height:813.2pt;z-index:-251650560;mso-position-horizontal-relative:margin;mso-height-relative:margin" coordorigin="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">
              <v:group id="Group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tangle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3" o:title="" cropbottom="17716f" cropright="691f" recolortarget="black [1448]"/>
              </v:shape>
              <v:shape id="Shape" o:spid="_x0000_s1034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  <w10:wrap anchorx="margin"/>
            </v:group>
          </w:pict>
        </mc:Fallback>
      </mc:AlternateContent>
    </w:r>
    <w:r w:rsidR="001034AB" w:rsidRPr="00BD4CBB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displayBackgroundShap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K3NDQ2MDc3Mbc0NbNQ0lEKTi0uzszPAykwrAUA4TlCfCwAAAA="/>
  </w:docVars>
  <w:rsids>
    <w:rsidRoot w:val="00AE369A"/>
    <w:rsid w:val="000A7FDC"/>
    <w:rsid w:val="000C75BF"/>
    <w:rsid w:val="001034AB"/>
    <w:rsid w:val="00110721"/>
    <w:rsid w:val="001257F0"/>
    <w:rsid w:val="0016108E"/>
    <w:rsid w:val="001663B6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4557"/>
    <w:rsid w:val="006C7D64"/>
    <w:rsid w:val="0071089C"/>
    <w:rsid w:val="00740FC7"/>
    <w:rsid w:val="007B52D2"/>
    <w:rsid w:val="007C1F7D"/>
    <w:rsid w:val="007D4902"/>
    <w:rsid w:val="00846552"/>
    <w:rsid w:val="008D3EE1"/>
    <w:rsid w:val="009E6AC6"/>
    <w:rsid w:val="00A3321A"/>
    <w:rsid w:val="00A73AE1"/>
    <w:rsid w:val="00AB2833"/>
    <w:rsid w:val="00AC7198"/>
    <w:rsid w:val="00AE369A"/>
    <w:rsid w:val="00AE3FB7"/>
    <w:rsid w:val="00B122BA"/>
    <w:rsid w:val="00B669DE"/>
    <w:rsid w:val="00B675AF"/>
    <w:rsid w:val="00BC1B68"/>
    <w:rsid w:val="00BD4CBB"/>
    <w:rsid w:val="00BF5A49"/>
    <w:rsid w:val="00C50E6D"/>
    <w:rsid w:val="00C648D7"/>
    <w:rsid w:val="00C822DF"/>
    <w:rsid w:val="00CF31BB"/>
    <w:rsid w:val="00D17EEF"/>
    <w:rsid w:val="00D4436A"/>
    <w:rsid w:val="00DE3C23"/>
    <w:rsid w:val="00E141F4"/>
    <w:rsid w:val="00E32032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1311]"/>
    </o:shapedefaults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ueText">
    <w:name w:val="Blue Text"/>
    <w:basedOn w:val="Normal"/>
    <w:uiPriority w:val="3"/>
    <w:qFormat/>
    <w:rsid w:val="0052715B"/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2715B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cdonald\AppData\Roaming\Microsoft\Templates\Small%20business%20employee%20vacation%20reques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5D0AFCEC6B4326858F6441899D9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7F7BF-A9AB-45EA-B5A0-E055B4D21F94}"/>
      </w:docPartPr>
      <w:docPartBody>
        <w:p w:rsidR="00000000" w:rsidRDefault="001D4507">
          <w:pPr>
            <w:pStyle w:val="AB5D0AFCEC6B4326858F6441899D9BFB"/>
          </w:pPr>
          <w:r w:rsidRPr="0052715B">
            <w:t>Request Date</w:t>
          </w:r>
        </w:p>
      </w:docPartBody>
    </w:docPart>
    <w:docPart>
      <w:docPartPr>
        <w:name w:val="DE29C44D7786490780117C851685A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9A4AC-DCC3-4B18-8147-6409541C7046}"/>
      </w:docPartPr>
      <w:docPartBody>
        <w:p w:rsidR="00000000" w:rsidRDefault="001D4507">
          <w:pPr>
            <w:pStyle w:val="DE29C44D7786490780117C851685AD7D"/>
          </w:pPr>
          <w:r w:rsidRPr="0052715B">
            <w:t>Date</w:t>
          </w:r>
        </w:p>
      </w:docPartBody>
    </w:docPart>
    <w:docPart>
      <w:docPartPr>
        <w:name w:val="B29F7B06ABCC47FCBA4606BD63A97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0F6DA-CC28-4D10-86AC-757C938C6E58}"/>
      </w:docPartPr>
      <w:docPartBody>
        <w:p w:rsidR="00000000" w:rsidRDefault="001D4507">
          <w:pPr>
            <w:pStyle w:val="B29F7B06ABCC47FCBA4606BD63A971EA"/>
          </w:pPr>
          <w:r w:rsidRPr="0052715B">
            <w:t>Approved or Not Approved</w:t>
          </w:r>
        </w:p>
      </w:docPartBody>
    </w:docPart>
    <w:docPart>
      <w:docPartPr>
        <w:name w:val="91D0C9E63D38405DBB2384DC08E9E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A8FEC-C7AF-4593-BA32-E529B0CAA238}"/>
      </w:docPartPr>
      <w:docPartBody>
        <w:p w:rsidR="00000000" w:rsidRDefault="001D4507">
          <w:pPr>
            <w:pStyle w:val="91D0C9E63D38405DBB2384DC08E9EF1C"/>
          </w:pPr>
          <w:r w:rsidRPr="0052715B">
            <w:t>If NOT Approved, Explain Why</w:t>
          </w:r>
        </w:p>
      </w:docPartBody>
    </w:docPart>
    <w:docPart>
      <w:docPartPr>
        <w:name w:val="1D7A7D7D0C6B45049999CE9183283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DCB75-D023-4DEE-8C35-69E060D5B279}"/>
      </w:docPartPr>
      <w:docPartBody>
        <w:p w:rsidR="00000000" w:rsidRDefault="001D4507">
          <w:pPr>
            <w:pStyle w:val="1D7A7D7D0C6B45049999CE91832834AC"/>
          </w:pPr>
          <w:r w:rsidRPr="0052715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6630CD655343F6A245B839A3BEEE87">
    <w:name w:val="5B6630CD655343F6A245B839A3BEEE87"/>
  </w:style>
  <w:style w:type="paragraph" w:customStyle="1" w:styleId="820B89826A7F4FB1B924281590F6471E">
    <w:name w:val="820B89826A7F4FB1B924281590F6471E"/>
  </w:style>
  <w:style w:type="paragraph" w:customStyle="1" w:styleId="AB5D0AFCEC6B4326858F6441899D9BFB">
    <w:name w:val="AB5D0AFCEC6B4326858F6441899D9BFB"/>
  </w:style>
  <w:style w:type="paragraph" w:customStyle="1" w:styleId="F5CF8E9834614D2A9FFA247A8427F3F8">
    <w:name w:val="F5CF8E9834614D2A9FFA247A8427F3F8"/>
  </w:style>
  <w:style w:type="paragraph" w:customStyle="1" w:styleId="86D6A31A70C949EA8BF86A8C5DA7CA56">
    <w:name w:val="86D6A31A70C949EA8BF86A8C5DA7CA56"/>
  </w:style>
  <w:style w:type="paragraph" w:customStyle="1" w:styleId="D00EE30AA70D498EA954998E372C994D">
    <w:name w:val="D00EE30AA70D498EA954998E372C994D"/>
  </w:style>
  <w:style w:type="paragraph" w:customStyle="1" w:styleId="E3C7032B74844590AD9A9E4134D5505C">
    <w:name w:val="E3C7032B74844590AD9A9E4134D5505C"/>
  </w:style>
  <w:style w:type="paragraph" w:customStyle="1" w:styleId="8E99E68BEAAC4AADBF1DA6DA9300FC2D">
    <w:name w:val="8E99E68BEAAC4AADBF1DA6DA9300FC2D"/>
  </w:style>
  <w:style w:type="paragraph" w:customStyle="1" w:styleId="CFBE27BF31AF486DAE6C969B24E9F83F">
    <w:name w:val="CFBE27BF31AF486DAE6C969B24E9F83F"/>
  </w:style>
  <w:style w:type="paragraph" w:customStyle="1" w:styleId="DE29C44D7786490780117C851685AD7D">
    <w:name w:val="DE29C44D7786490780117C851685AD7D"/>
  </w:style>
  <w:style w:type="paragraph" w:customStyle="1" w:styleId="96185F394079407DBFD0D967485748F0">
    <w:name w:val="96185F394079407DBFD0D967485748F0"/>
  </w:style>
  <w:style w:type="paragraph" w:customStyle="1" w:styleId="B29F7B06ABCC47FCBA4606BD63A971EA">
    <w:name w:val="B29F7B06ABCC47FCBA4606BD63A971EA"/>
  </w:style>
  <w:style w:type="paragraph" w:customStyle="1" w:styleId="4EB3F265A7F44ED698621361EB4B168F">
    <w:name w:val="4EB3F265A7F44ED698621361EB4B168F"/>
  </w:style>
  <w:style w:type="paragraph" w:customStyle="1" w:styleId="91D0C9E63D38405DBB2384DC08E9EF1C">
    <w:name w:val="91D0C9E63D38405DBB2384DC08E9EF1C"/>
  </w:style>
  <w:style w:type="paragraph" w:customStyle="1" w:styleId="8D81440CC5B54A7BA200E85589BBD5E0">
    <w:name w:val="8D81440CC5B54A7BA200E85589BBD5E0"/>
  </w:style>
  <w:style w:type="paragraph" w:customStyle="1" w:styleId="1D7A7D7D0C6B45049999CE91832834AC">
    <w:name w:val="1D7A7D7D0C6B45049999CE91832834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documentManagement/types"/>
    <ds:schemaRef ds:uri="http://purl.org/dc/elements/1.1/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99FE22-DDB9-4284-8419-7D98EBB32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employee vacation request form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2022-07-20T11:48:00Z</dcterms:created>
  <dcterms:modified xsi:type="dcterms:W3CDTF">2022-07-20T12:18:00Z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